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b/>
        </w:rPr>
      </w:pPr>
      <w:r>
        <w:rPr>
          <w:rFonts w:hint="eastAsia"/>
          <w:sz w:val="40"/>
        </w:rPr>
        <w:t>2018 湖北省棒球、垒球锦标赛报名表</w:t>
      </w:r>
    </w:p>
    <w:p>
      <w:pPr>
        <w:pStyle w:val="5"/>
        <w:rPr>
          <w:b/>
          <w:sz w:val="28"/>
        </w:rPr>
      </w:pPr>
      <w:r>
        <w:rPr>
          <w:rFonts w:hint="eastAsia" w:ascii="Arial Narrow" w:hAnsi="Arial Narrow"/>
          <w:sz w:val="28"/>
          <w:u w:val="dotted"/>
        </w:rPr>
        <w:t xml:space="preserve">队伍名称：                         </w:t>
      </w:r>
      <w:r>
        <w:rPr>
          <w:rFonts w:hint="eastAsia" w:ascii="Arial Narrow" w:hAnsi="Arial Narrow"/>
          <w:sz w:val="36"/>
          <w:szCs w:val="32"/>
          <w:u w:val="dotted"/>
        </w:rPr>
        <w:t xml:space="preserve">        </w:t>
      </w:r>
      <w:r>
        <w:rPr>
          <w:rFonts w:hint="eastAsia" w:ascii="Arial Narrow" w:hAnsi="Arial Narrow"/>
          <w:sz w:val="28"/>
          <w:u w:val="dotted"/>
        </w:rPr>
        <w:t xml:space="preserve">组别：                          </w:t>
      </w:r>
      <w:r>
        <w:rPr>
          <w:rFonts w:hint="eastAsia" w:ascii="Arial Narrow" w:hAnsi="Arial Narrow"/>
          <w:sz w:val="36"/>
          <w:szCs w:val="32"/>
        </w:rPr>
        <w:t xml:space="preserve">                   </w:t>
      </w:r>
    </w:p>
    <w:p>
      <w:pPr>
        <w:pStyle w:val="5"/>
        <w:rPr>
          <w:rFonts w:ascii="Arial Narrow" w:hAnsi="Arial Narrow" w:eastAsiaTheme="minorEastAsia"/>
          <w:color w:val="auto"/>
          <w:sz w:val="28"/>
          <w:u w:val="dotted"/>
        </w:rPr>
      </w:pPr>
      <w:r>
        <w:rPr>
          <w:rFonts w:hint="eastAsia" w:ascii="Arial Narrow" w:hAnsi="Arial Narrow" w:eastAsiaTheme="minorEastAsia"/>
          <w:color w:val="auto"/>
          <w:sz w:val="28"/>
          <w:u w:val="dotted"/>
        </w:rPr>
        <w:t xml:space="preserve">领队：             主教练：             教练：                             </w:t>
      </w:r>
    </w:p>
    <w:p>
      <w:pPr>
        <w:pStyle w:val="5"/>
        <w:rPr>
          <w:rFonts w:ascii="Arial Narrow" w:hAnsi="Arial Narrow" w:eastAsiaTheme="minorEastAsia"/>
          <w:color w:val="auto"/>
          <w:sz w:val="28"/>
          <w:u w:val="dotted"/>
        </w:rPr>
      </w:pPr>
      <w:r>
        <w:rPr>
          <w:rFonts w:ascii="Arial Narrow" w:hAnsi="Arial Narrow" w:eastAsiaTheme="minorEastAsia"/>
          <w:color w:val="auto"/>
          <w:sz w:val="28"/>
          <w:u w:val="dotted"/>
        </w:rPr>
        <w:t>赛服颜色</w:t>
      </w:r>
      <w:r>
        <w:rPr>
          <w:rFonts w:hint="eastAsia" w:ascii="Arial Narrow" w:hAnsi="Arial Narrow" w:eastAsiaTheme="minorEastAsia"/>
          <w:color w:val="auto"/>
          <w:sz w:val="28"/>
          <w:u w:val="dotted"/>
        </w:rPr>
        <w:t xml:space="preserve">：          /              电话：                             </w:t>
      </w:r>
    </w:p>
    <w:p>
      <w:pPr>
        <w:pStyle w:val="6"/>
        <w:tabs>
          <w:tab w:val="center" w:pos="7699"/>
          <w:tab w:val="left" w:pos="11655"/>
        </w:tabs>
        <w:spacing w:line="240" w:lineRule="auto"/>
        <w:ind w:left="6510" w:leftChars="3100" w:firstLine="8714" w:firstLineChars="3100"/>
        <w:jc w:val="left"/>
        <w:rPr>
          <w:rFonts w:ascii="Arial Narrow" w:hAnsi="Arial Narrow" w:eastAsiaTheme="minorEastAsia"/>
          <w:b/>
          <w:color w:val="auto"/>
          <w:sz w:val="24"/>
          <w:szCs w:val="24"/>
          <w:u w:val="dotted"/>
          <w:lang w:eastAsia="zh-CN"/>
        </w:rPr>
      </w:pPr>
      <w:r>
        <w:rPr>
          <w:rFonts w:hint="eastAsia" w:ascii="叶根友毛笔行书2.0版" w:hAnsi="Arial Narrow" w:eastAsia="叶根友毛笔行书2.0版"/>
          <w:b/>
          <w:color w:val="auto"/>
          <w:sz w:val="28"/>
          <w:szCs w:val="28"/>
          <w:lang w:eastAsia="zh-CN"/>
        </w:rPr>
        <w:t xml:space="preserve">         </w:t>
      </w:r>
      <w:r>
        <w:rPr>
          <w:rFonts w:hint="eastAsia" w:ascii="Arial Narrow" w:hAnsi="Arial Narrow" w:eastAsia="Expo M"/>
          <w:b/>
          <w:color w:val="auto"/>
          <w:sz w:val="24"/>
          <w:szCs w:val="24"/>
          <w:u w:val="dotted"/>
        </w:rPr>
        <w:t xml:space="preserve">  </w:t>
      </w:r>
    </w:p>
    <w:tbl>
      <w:tblPr>
        <w:tblStyle w:val="4"/>
        <w:tblW w:w="85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56"/>
        <w:gridCol w:w="1226"/>
        <w:gridCol w:w="1418"/>
        <w:gridCol w:w="1787"/>
        <w:gridCol w:w="2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序号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背号</w:t>
            </w: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姓名</w:t>
            </w: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职务</w:t>
            </w:r>
          </w:p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位置</w:t>
            </w: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出生日期</w:t>
            </w:r>
          </w:p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（年月日）</w:t>
            </w: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</w:pPr>
            <w:r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身份证号/</w:t>
            </w:r>
            <w:r>
              <w:rPr>
                <w:rFonts w:hint="eastAsia"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学籍</w:t>
            </w:r>
            <w:r>
              <w:rPr>
                <w:rFonts w:ascii="Arial Narrow" w:hAnsi="Arial Narrow" w:eastAsiaTheme="minorEastAsia"/>
                <w:color w:val="auto"/>
                <w:sz w:val="28"/>
                <w:szCs w:val="24"/>
                <w:lang w:eastAsia="zh-CN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675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Theme="minorEastAsia"/>
                <w:color w:val="auto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5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87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91" w:type="dxa"/>
            <w:vAlign w:val="center"/>
          </w:tcPr>
          <w:p>
            <w:pPr>
              <w:pStyle w:val="6"/>
              <w:tabs>
                <w:tab w:val="center" w:pos="7699"/>
                <w:tab w:val="left" w:pos="11655"/>
              </w:tabs>
              <w:spacing w:line="240" w:lineRule="auto"/>
              <w:jc w:val="center"/>
              <w:rPr>
                <w:rFonts w:ascii="Arial Narrow" w:hAnsi="Arial Narrow" w:eastAsiaTheme="minorEastAsia"/>
                <w:color w:val="auto"/>
                <w:sz w:val="24"/>
                <w:szCs w:val="24"/>
                <w:lang w:eastAsia="zh-CN"/>
              </w:rPr>
            </w:pPr>
          </w:p>
        </w:tc>
      </w:tr>
    </w:tbl>
    <w:p>
      <w:pPr>
        <w:rPr>
          <w:rFonts w:hint="eastAsia"/>
          <w:sz w:val="28"/>
        </w:rPr>
      </w:pPr>
      <w:r>
        <w:rPr>
          <w:sz w:val="28"/>
        </w:rPr>
        <w:t>单位盖章</w:t>
      </w:r>
      <w:r>
        <w:rPr>
          <w:rFonts w:hint="eastAsia"/>
          <w:sz w:val="28"/>
        </w:rPr>
        <w:t>：                         医务盖章：</w:t>
      </w:r>
    </w:p>
    <w:p>
      <w:pPr>
        <w:rPr>
          <w:rFonts w:hint="eastAsia"/>
          <w:sz w:val="28"/>
        </w:rPr>
      </w:pPr>
    </w:p>
    <w:p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-951230</wp:posOffset>
                </wp:positionH>
                <wp:positionV relativeFrom="paragraph">
                  <wp:posOffset>212090</wp:posOffset>
                </wp:positionV>
                <wp:extent cx="7230110" cy="8825230"/>
                <wp:effectExtent l="5080" t="4445" r="22860" b="952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0110" cy="8825230"/>
                          <a:chOff x="0" y="0"/>
                          <a:chExt cx="7135332" cy="8244648"/>
                        </a:xfrm>
                      </wpg:grpSpPr>
                      <wpg:grpSp>
                        <wpg:cNvPr id="4" name="Group 3"/>
                        <wpg:cNvGrpSpPr/>
                        <wpg:grpSpPr>
                          <a:xfrm>
                            <a:off x="0" y="5582093"/>
                            <a:ext cx="7124700" cy="2662555"/>
                            <a:chOff x="1685" y="2360"/>
                            <a:chExt cx="13215" cy="4320"/>
                          </a:xfrm>
                        </wpg:grpSpPr>
                        <wps:wsp>
                          <wps:cNvPr id="6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85" y="2360"/>
                              <a:ext cx="2362" cy="30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3" y="2360"/>
                              <a:ext cx="2362" cy="30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6" y="2360"/>
                              <a:ext cx="2362" cy="30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85" y="5536"/>
                              <a:ext cx="2362" cy="114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28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姓名：</w:t>
                                </w:r>
                              </w:p>
                              <w:p>
                                <w:pPr>
                                  <w:spacing w:line="280" w:lineRule="exact"/>
                                  <w:rPr>
                                    <w:rFonts w:eastAsia="等线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背号：</w:t>
                                </w:r>
                              </w:p>
                              <w:p>
                                <w:pPr>
                                  <w:spacing w:line="280" w:lineRule="exact"/>
                                  <w:rPr>
                                    <w:rFonts w:eastAsia="等线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位置：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3" y="5536"/>
                              <a:ext cx="2362" cy="114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28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姓名：</w:t>
                                </w:r>
                              </w:p>
                              <w:p>
                                <w:pPr>
                                  <w:spacing w:line="28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背号：</w:t>
                                </w:r>
                              </w:p>
                              <w:p>
                                <w:pPr>
                                  <w:spacing w:line="28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位置：</w:t>
                                </w:r>
                              </w:p>
                              <w:p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6" y="5536"/>
                              <a:ext cx="2362" cy="114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28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姓名：</w:t>
                                </w:r>
                              </w:p>
                              <w:p>
                                <w:pPr>
                                  <w:spacing w:line="28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背号：</w:t>
                                </w:r>
                              </w:p>
                              <w:p>
                                <w:pPr>
                                  <w:spacing w:line="28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位置：</w:t>
                                </w:r>
                              </w:p>
                              <w:p/>
                              <w:p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" name="Group 10"/>
                          <wpg:cNvGrpSpPr/>
                          <wpg:grpSpPr>
                            <a:xfrm>
                              <a:off x="9838" y="2360"/>
                              <a:ext cx="2362" cy="4320"/>
                              <a:chOff x="9838" y="2360"/>
                              <a:chExt cx="2362" cy="4320"/>
                            </a:xfrm>
                          </wpg:grpSpPr>
                          <wps:wsp>
                            <wps:cNvPr id="14" name="Text Box 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838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838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/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7" name="Group 13"/>
                          <wpg:cNvGrpSpPr/>
                          <wpg:grpSpPr>
                            <a:xfrm>
                              <a:off x="12538" y="2360"/>
                              <a:ext cx="2362" cy="4320"/>
                              <a:chOff x="9838" y="2360"/>
                              <a:chExt cx="2362" cy="4320"/>
                            </a:xfrm>
                          </wpg:grpSpPr>
                          <wps:wsp>
                            <wps:cNvPr id="21" name="Text Box 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838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Text Box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838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/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3" name="组合 55"/>
                        <wpg:cNvGrpSpPr/>
                        <wpg:grpSpPr>
                          <a:xfrm>
                            <a:off x="0" y="0"/>
                            <a:ext cx="7135332" cy="5475768"/>
                            <a:chOff x="2305" y="2800"/>
                            <a:chExt cx="12935" cy="8060"/>
                          </a:xfrm>
                        </wpg:grpSpPr>
                        <wpg:grpSp>
                          <wpg:cNvPr id="24" name="Group 3"/>
                          <wpg:cNvGrpSpPr/>
                          <wpg:grpSpPr>
                            <a:xfrm>
                              <a:off x="2305" y="2800"/>
                              <a:ext cx="12935" cy="3920"/>
                              <a:chOff x="1685" y="2360"/>
                              <a:chExt cx="13215" cy="4320"/>
                            </a:xfrm>
                          </wpg:grpSpPr>
                          <wps:wsp>
                            <wps:cNvPr id="57" name="Text Box 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85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" name="Text Box 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03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156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" name="Text Box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85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  <w:rPr>
                                      <w:rFonts w:eastAsia="等线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  <w:rPr>
                                      <w:rFonts w:eastAsia="等线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" name="Text Box 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03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" name="Text Box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156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/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5" name="Group 10"/>
                            <wpg:cNvGrpSpPr/>
                            <wpg:grpSpPr>
                              <a:xfrm>
                                <a:off x="9838" y="2360"/>
                                <a:ext cx="2362" cy="4320"/>
                                <a:chOff x="9838" y="2360"/>
                                <a:chExt cx="2362" cy="4320"/>
                              </a:xfrm>
                            </wpg:grpSpPr>
                            <wps:wsp>
                              <wps:cNvPr id="64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2360"/>
                                  <a:ext cx="2362" cy="30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Text Box 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5536"/>
                                  <a:ext cx="2362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姓名：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背号：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位置：</w:t>
                                    </w:r>
                                  </w:p>
                                  <w:p/>
                                  <w:p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" name="Group 13"/>
                            <wpg:cNvGrpSpPr/>
                            <wpg:grpSpPr>
                              <a:xfrm>
                                <a:off x="12538" y="2360"/>
                                <a:ext cx="2362" cy="4320"/>
                                <a:chOff x="9838" y="2360"/>
                                <a:chExt cx="2362" cy="4320"/>
                              </a:xfrm>
                            </wpg:grpSpPr>
                            <wps:wsp>
                              <wps:cNvPr id="67" name="Text Box 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2360"/>
                                  <a:ext cx="2362" cy="30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5536"/>
                                  <a:ext cx="2362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姓名：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背号：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位置：</w:t>
                                    </w:r>
                                  </w:p>
                                  <w:p/>
                                  <w:p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7" name="Group 16"/>
                          <wpg:cNvGrpSpPr/>
                          <wpg:grpSpPr>
                            <a:xfrm>
                              <a:off x="2305" y="6940"/>
                              <a:ext cx="12935" cy="3920"/>
                              <a:chOff x="1685" y="2360"/>
                              <a:chExt cx="13215" cy="4320"/>
                            </a:xfrm>
                          </wpg:grpSpPr>
                          <wps:wsp>
                            <wps:cNvPr id="70" name="Text Box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85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1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03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2" name="Text Box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156" y="2360"/>
                                <a:ext cx="2362" cy="30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Text Box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85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" name="Text Box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03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" name="Text Box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156" y="5536"/>
                                <a:ext cx="2362" cy="1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姓名：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背号：</w:t>
                                  </w:r>
                                </w:p>
                                <w:p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位置：</w:t>
                                  </w:r>
                                </w:p>
                                <w:p/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8" name="Group 23"/>
                            <wpg:cNvGrpSpPr/>
                            <wpg:grpSpPr>
                              <a:xfrm>
                                <a:off x="9838" y="2360"/>
                                <a:ext cx="2362" cy="4320"/>
                                <a:chOff x="9838" y="2360"/>
                                <a:chExt cx="2362" cy="4320"/>
                              </a:xfrm>
                            </wpg:grpSpPr>
                            <wps:wsp>
                              <wps:cNvPr id="77" name="Text Box 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2360"/>
                                  <a:ext cx="2362" cy="30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5536"/>
                                  <a:ext cx="2362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姓名：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背号：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位置：</w:t>
                                    </w:r>
                                  </w:p>
                                  <w:p/>
                                  <w:p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9" name="Group 26"/>
                            <wpg:cNvGrpSpPr/>
                            <wpg:grpSpPr>
                              <a:xfrm>
                                <a:off x="12538" y="2360"/>
                                <a:ext cx="2362" cy="4320"/>
                                <a:chOff x="9838" y="2360"/>
                                <a:chExt cx="2362" cy="4320"/>
                              </a:xfrm>
                            </wpg:grpSpPr>
                            <wps:wsp>
                              <wps:cNvPr id="80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2360"/>
                                  <a:ext cx="2362" cy="30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Text Box 2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38" y="5536"/>
                                  <a:ext cx="2362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姓名：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背号：</w:t>
                                    </w:r>
                                  </w:p>
                                  <w:p>
                                    <w:pPr>
                                      <w:spacing w:line="280" w:lineRule="exact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位置：</w:t>
                                    </w:r>
                                  </w:p>
                                  <w:p/>
                                  <w:p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9pt;margin-top:16.7pt;height:694.9pt;width:569.3pt;z-index:251678720;mso-width-relative:page;mso-height-relative:page;" coordsize="7135332,8244648" o:gfxdata="UEsDBAoAAAAAAIdO4kAAAAAAAAAAAAAAAAAEAAAAZHJzL1BLAwQUAAAACACHTuJAgINUR9sAAAAM&#10;AQAADwAAAGRycy9kb3ducmV2LnhtbE2PTUvDQBCG74L/YRnBW7v5UtKYTZGinopgK4i3bXaahGZn&#10;Q3abtP/e8aTHmXl453nL9cX2YsLRd44UxMsIBFLtTEeNgs/96yIH4YMmo3tHqOCKHtbV7U2pC+Nm&#10;+sBpFxrBIeQLraANYSik9HWLVvulG5D4dnSj1YHHsZFm1DOH214mUfQore6IP7R6wE2L9Wl3tgre&#10;Zj0/p/HLtD0dN9fv/cP71zZGpe7v4ugJRMBL+IPhV5/VoWKngzuT8aJXsIizFbsHBWmagWBilee8&#10;ODCaJWkCsirl/xLVD1BLAwQUAAAACACHTuJAvNL68QQGAADkXgAADgAAAGRycy9lMm9Eb2MueG1s&#10;7VzRjqM2FH2v1H+weO8kNiEk0WRW29mdUaVtu9JuP8AhJEEFTA0zyfS5D33s//R7qv5GLzYYNpCt&#10;Jm0gmb3zkIGAHftyfK99ji/Xr3ZRSB59mQYinlv0amgRP/bEMojXc+unj3ffTCySZjxe8lDE/tx6&#10;8lPr1c3XX11vk5nPxEaES18SqCROZ9tkbm2yLJkNBqm38SOeXonEj+HiSsiIZ3Aq14Ol5FuoPQoH&#10;bDgcD7ZCLhMpPD9N4ds3+qJ1o+pfrXwv+3G1Sv2MhHML2papT6k+F/nn4Oaaz9aSJ5vAK5rBj2hF&#10;xIMYftRU9YZnnDzIoFFVFHhSpGKVXXkiGojVKvB81QfoDR3u9eZeiodE9WU9264TYyYw7Z6djq7W&#10;++HxvSTBcm4xi8Q8gkf095+//fXH74Tlttkm6xncci+TD8l7WXyx1md5d3crGeX/oSNkp6z6ZKzq&#10;7zLiwZcus4eUgvE9uDaZMAfOtd29DTycRjlv87YsSW3HtqFhqiQbjcajSV5yUP7wIG+faY45Oa2h&#10;RqWh1OMh9tF2cpwJG05VeT4z1qJs5A4La7HxmDmOs2ctOp44FgFjMntsLFnajNqMwtXcYiObqcsH&#10;zQVDLq1Qlf43VH3Y8MRXYE1zyBSoGpfG+ph38FuxIyNtL3VTDiqS7eBr8B1q/KTJO+H9nJJY3G54&#10;vPZfSym2G58voXVUPfttYorm+ExnaV7JYvu9WAJ4+UMmVEV7yGyxWWlxsGIBMcCpehrGYHyWyDS7&#10;90VE8oO5JcGhqOr547s001Asb8nHQSrCYHkXhKE6kevFbSjJIwfnc6f+VA/2bgtjsp1bU4c52gIH&#10;qxiqv7YqoiADLxoGEQyw+k1hDIOltJG2VrZb7NQ4TmcLsXwC00mhvSJ4cTjYCPmrRbbgEedW+ssD&#10;l75Fwu9iMP+Ujka5C1UnI8cFcBFZv7KoX+GxB1XNrcwi+vA20273IZHBegO/pB94LF7DI1sFyph5&#10;U3WrinYDPnWzTw5UtwFUNexqaOsGqGBje29wI1ARqJVHhQmVjtPGo4578agudcC5fxKFEKgI1Aqo&#10;0wZQ3V6AakK/49hqqFSTrSr0UwhuRWQtZw5lXMfQ/8JDf7422XOpapnRX+xHpOIktW01RWkDqdNe&#10;fKoJ/ojUC0RqwZmcliaBpXThVTVPAl624I+eQShNJzbMd/9lklnyHHxmCKWWchWtVEX9sqRZ8O8T&#10;Sh0wJNTwSWZCD8O8WKKDqbrjSFqMhjN6nNFXM3raZPNoQRMbTq4blsRAFePPxcWfysdqfUHx9yeO&#10;RYbdK2LRMaQ9Zc6LD0asOcGE+ITB6BNeHwn7cyDsmREsq3lTP5Q9BiN5sdpSPRjVjzvSkplZJBWq&#10;uxZ7/xfZvS6eOyPXcceK1aqtkkCIL4RkUA1zL59fe1uI75RN7UJIngy1znxwmdTJgpKZhdLxwntL&#10;j8slTq2/9lQL5zVTGRL5AjR3x8x2jGfsJ4a3GK20drUGR9H9yxXdnaaY2U8IR9X9ckN4LtOcfHuI&#10;01QzUXbHjUxnuJEJpmr7aibq7ojUc0Rqk2xC3R2Reo5IbXJNqLsjUp+L1G5oEiBt9G4m1N11UtCB&#10;zARDJxmWBHV3YPhQ6ji73ISxGdIVVFF3R6g+L/70IW+YDSOouxcZqgeCUZOyR90dg9E5JsqBirjP&#10;L0HCaa9bRHAT2EVvAusjMBl/WwSmgsx/Vra7EZPHU0iMVfJ5KW++HDHZbdLJtGc+uZLgS3Ojmowp&#10;3PCiiSafTHsmlBGqFxeZOpGT3SahTHtmlBGqCNW2nEPXbFE05JPeHdd5eqzZTobzfYRqK1SblD4k&#10;NPSxNDX7yRCqCNVWqDYpfUho6AOqmMp9yVsfu5GUDeWn2RLIWlBIfRZbYrJkPjfRLBOyazvvW8pV&#10;SQrVwr8seTBHoYNNoq5hlaqpUj8771uMhlwJpnJXqdyuGdIVVJHFR0n5/CVlsxG/iEXHMPdfQir3&#10;pEncs36IewxGlzzD7GDeNGkS96wf4t5AFdftF7dur8vInz2GV6mrd4gXr33P39VeP1evHq5eTn/z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gI&#10;AABbQ29udGVudF9UeXBlc10ueG1sUEsBAhQACgAAAAAAh07iQAAAAAAAAAAAAAAAAAYAAAAAAAAA&#10;AAAQAAAAWgcAAF9yZWxzL1BLAQIUABQAAAAIAIdO4kCKFGY80QAAAJQBAAALAAAAAAAAAAEAIAAA&#10;AH4HAABfcmVscy8ucmVsc1BLAQIUAAoAAAAAAIdO4kAAAAAAAAAAAAAAAAAEAAAAAAAAAAAAEAAA&#10;AAAAAABkcnMvUEsBAhQAFAAAAAgAh07iQICDVEfbAAAADAEAAA8AAAAAAAAAAQAgAAAAIgAAAGRy&#10;cy9kb3ducmV2LnhtbFBLAQIUABQAAAAIAIdO4kC80vrxBAYAAOReAAAOAAAAAAAAAAEAIAAAACoB&#10;AABkcnMvZTJvRG9jLnhtbFBLBQYAAAAABgAGAFkBAACgCQAAAAA=&#10;">
                <o:lock v:ext="edit" aspectratio="f"/>
                <v:group id="Group 3" o:spid="_x0000_s1026" o:spt="203" style="position:absolute;left:0;top:5582093;height:2662555;width:7124700;" coordorigin="1685,2360" coordsize="13215,4320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Text Box 4" o:spid="_x0000_s1026" o:spt="202" type="#_x0000_t202" style="position:absolute;left:1685;top:2360;height:3013;width:2362;" fillcolor="#FFFFFF" filled="t" stroked="t" coordsize="21600,21600" o:gfxdata="UEsDBAoAAAAAAIdO4kAAAAAAAAAAAAAAAAAEAAAAZHJzL1BLAwQUAAAACACHTuJAMD7qTr0AAADa&#10;AAAADwAAAGRycy9kb3ducmV2LnhtbEWPT2sCMRTE74LfIbxCL6JZ27LqutFDocXedJX2+ti8/UM3&#10;L2uSrvbbN0LB4zAzv2Hy7dV0YiDnW8sK5rMEBHFpdcu1gtPxbboE4QOyxs4yKfglD9vNeJRjpu2F&#10;DzQUoRYRwj5DBU0IfSalLxsy6Ge2J45eZZ3BEKWrpXZ4iXDTyackSaXBluNCgz29NlR+Fz9GwfJl&#10;N3z5j+f9Z5lW3SpMFsP72Sn1+DBP1iACXcM9/N/eaQUp3K7EGy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PupO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5" o:spid="_x0000_s1026" o:spt="202" type="#_x0000_t202" style="position:absolute;left:4403;top:2360;height:3013;width:2362;" fillcolor="#FFFFFF" filled="t" stroked="t" coordsize="21600,21600" o:gfxdata="UEsDBAoAAAAAAIdO4kAAAAAAAAAAAAAAAAAEAAAAZHJzL1BLAwQUAAAACACHTuJAX3JP1bwAAADa&#10;AAAADwAAAGRycy9kb3ducmV2LnhtbEWPT4vCMBTE74LfITzBi2iqK+p2jR4ERW/rH3avj+bZFpuX&#10;msTqfnuzIHgcZuY3zHz5MJVoyPnSsoLhIAFBnFldcq7gdFz3ZyB8QNZYWSYFf+RhuWi35phqe+c9&#10;NYeQiwhhn6KCIoQ6ldJnBRn0A1sTR+9sncEQpculdniPcFPJUZJMpMGS40KBNa0Kyi6Hm1EwG2+b&#10;X7/7+P7JJufqM/SmzebqlOp2hskXiECP8A6/2lutYAr/V+INkI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9yT9W8AAAA&#10;2g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6" o:spid="_x0000_s1026" o:spt="202" type="#_x0000_t202" style="position:absolute;left:7156;top:2360;height:3013;width:2362;" fillcolor="#FFFFFF" filled="t" stroked="t" coordsize="21600,21600" o:gfxdata="UEsDBAoAAAAAAIdO4kAAAAAAAAAAAAAAAAAEAAAAZHJzL1BLAwQUAAAACACHTuJALu3bp7wAAADa&#10;AAAADwAAAGRycy9kb3ducmV2LnhtbEWPT4vCMBTE7wt+h/CEvSyaui7+qUYPgqI3V0Wvj+bZFpuX&#10;msSq394IC3scZn4zzHT+MJVoyPnSsoJeNwFBnFldcq7gsF92RiB8QNZYWSYFT/Iwn7U+pphqe+df&#10;anYhF7GEfYoKihDqVEqfFWTQd21NHL2zdQZDlC6X2uE9lptKfifJQBosOS4UWNOioOyyuxkFo591&#10;c/Kb/vaYDc7VOHwNm9XVKfXZ7iUTEIEe4T/8R6915OB9Jd4AOX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7t26e8AAAA&#10;2g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7" o:spid="_x0000_s1026" o:spt="202" type="#_x0000_t202" style="position:absolute;left:1685;top:5536;height:1144;width:2362;" fillcolor="#FFFFFF" filled="t" stroked="t" coordsize="21600,21600" o:gfxdata="UEsDBAoAAAAAAIdO4kAAAAAAAAAAAAAAAAAEAAAAZHJzL1BLAwQUAAAACACHTuJAQaF+PL0AAADa&#10;AAAADwAAAGRycy9kb3ducmV2LnhtbEWPQWvCQBSE7wX/w/KEXkrd2IrV6CaHQiW9VS31+sg+k2D2&#10;bdxdY/rvuwXB4zAz3zDrfDCt6Mn5xrKC6SQBQVxa3XCl4Hv/8bwA4QOyxtYyKfglD3k2elhjqu2V&#10;t9TvQiUihH2KCuoQulRKX9Zk0E9sRxy9o3UGQ5SuktrhNcJNK1+SZC4NNhwXauzovabytLsYBYtZ&#10;0R/85+vXTzk/tsvw9NZvzk6px/E0WYEINIR7+NYutIIl/F+JN0B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oX48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280" w:lineRule="exact"/>
                          </w:pPr>
                          <w:r>
                            <w:rPr>
                              <w:rFonts w:hint="eastAsia"/>
                            </w:rPr>
                            <w:t>姓名：</w:t>
                          </w:r>
                        </w:p>
                        <w:p>
                          <w:pPr>
                            <w:spacing w:line="280" w:lineRule="exact"/>
                            <w:rPr>
                              <w:rFonts w:eastAsia="等线"/>
                            </w:rPr>
                          </w:pPr>
                          <w:r>
                            <w:rPr>
                              <w:rFonts w:hint="eastAsia"/>
                            </w:rPr>
                            <w:t>背号：</w:t>
                          </w:r>
                        </w:p>
                        <w:p>
                          <w:pPr>
                            <w:spacing w:line="280" w:lineRule="exact"/>
                            <w:rPr>
                              <w:rFonts w:eastAsia="等线"/>
                            </w:rPr>
                          </w:pPr>
                          <w:r>
                            <w:rPr>
                              <w:rFonts w:hint="eastAsia"/>
                            </w:rPr>
                            <w:t>位置：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Text Box 8" o:spid="_x0000_s1026" o:spt="202" type="#_x0000_t202" style="position:absolute;left:4403;top:5536;height:1144;width:2362;" fillcolor="#FFFFFF" filled="t" stroked="t" coordsize="21600,21600" o:gfxdata="UEsDBAoAAAAAAIdO4kAAAAAAAAAAAAAAAAAEAAAAZHJzL1BLAwQUAAAACACHTuJAeUTf2b4AAADb&#10;AAAADwAAAGRycy9kb3ducmV2LnhtbEWPT2/CMAzF75P4DpGRdpkgZZuAdQQOSJvgNv6IXa3GtNUa&#10;pyRZgW+PD0jcbL3n936eLS6uUR2FWHs2MBpmoIgLb2suDex3X4MpqJiQLTaeycCVIizmvacZ5taf&#10;eUPdNpVKQjjmaKBKqc21jkVFDuPQt8SiHX1wmGQNpbYBzxLuGv2aZWPtsGZpqLClZUXF3/bfGZi+&#10;r7rfuH77ORTjY/ORXibd9ykY89wfZZ+gEl3Sw3y/XlnBF3r5RQbQ8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UTf2b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280" w:lineRule="exact"/>
                          </w:pPr>
                          <w:r>
                            <w:rPr>
                              <w:rFonts w:hint="eastAsia"/>
                            </w:rPr>
                            <w:t>姓名：</w:t>
                          </w:r>
                        </w:p>
                        <w:p>
                          <w:pPr>
                            <w:spacing w:line="280" w:lineRule="exact"/>
                          </w:pPr>
                          <w:r>
                            <w:rPr>
                              <w:rFonts w:hint="eastAsia"/>
                            </w:rPr>
                            <w:t>背号：</w:t>
                          </w:r>
                        </w:p>
                        <w:p>
                          <w:pPr>
                            <w:spacing w:line="280" w:lineRule="exact"/>
                          </w:pPr>
                          <w:r>
                            <w:rPr>
                              <w:rFonts w:hint="eastAsia"/>
                            </w:rPr>
                            <w:t>位置：</w:t>
                          </w:r>
                        </w:p>
                        <w:p/>
                      </w:txbxContent>
                    </v:textbox>
                  </v:shape>
                  <v:shape id="Text Box 9" o:spid="_x0000_s1026" o:spt="202" type="#_x0000_t202" style="position:absolute;left:7156;top:5536;height:1144;width:2362;" fillcolor="#FFFFFF" filled="t" stroked="t" coordsize="21600,21600" o:gfxdata="UEsDBAoAAAAAAIdO4kAAAAAAAAAAAAAAAAAEAAAAZHJzL1BLAwQUAAAACACHTuJAFgh6QrsAAADb&#10;AAAADwAAAGRycy9kb3ducmV2LnhtbEVPS2sCMRC+F/wPYYReima3FR/rRg+Fir21KnodNrMP3EzW&#10;JK723zcFobf5+J6Tr++mFT0531hWkI4TEMSF1Q1XCg77j9EchA/IGlvLpOCHPKxXg6ccM21v/E39&#10;LlQihrDPUEEdQpdJ6YuaDPqx7YgjV1pnMEToKqkd3mK4aeVrkkylwYZjQ40dvddUnHdXo2A+2fYn&#10;//n2dSymZbsIL7N+c3FKPQ/TZAki0D38ix/urY7zU/j7JR4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gh6Qr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280" w:lineRule="exact"/>
                          </w:pPr>
                          <w:r>
                            <w:rPr>
                              <w:rFonts w:hint="eastAsia"/>
                            </w:rPr>
                            <w:t>姓名：</w:t>
                          </w:r>
                        </w:p>
                        <w:p>
                          <w:pPr>
                            <w:spacing w:line="280" w:lineRule="exact"/>
                          </w:pPr>
                          <w:r>
                            <w:rPr>
                              <w:rFonts w:hint="eastAsia"/>
                            </w:rPr>
                            <w:t>背号：</w:t>
                          </w:r>
                        </w:p>
                        <w:p>
                          <w:pPr>
                            <w:spacing w:line="280" w:lineRule="exact"/>
                          </w:pPr>
                          <w:r>
                            <w:rPr>
                              <w:rFonts w:hint="eastAsia"/>
                            </w:rPr>
                            <w:t>位置：</w:t>
                          </w:r>
                        </w:p>
                        <w:p/>
                        <w:p/>
                      </w:txbxContent>
                    </v:textbox>
                  </v:shape>
                  <v:group id="Group 10" o:spid="_x0000_s1026" o:spt="203" style="position:absolute;left:9838;top:2360;height:4320;width:2362;" coordorigin="9838,2360" coordsize="2362,4320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Text Box 11" o:spid="_x0000_s1026" o:spt="202" type="#_x0000_t202" style="position:absolute;left:9838;top:2360;height:3013;width:2362;" fillcolor="#FFFFFF" filled="t" stroked="t" coordsize="21600,21600" o:gfxdata="UEsDBAoAAAAAAIdO4kAAAAAAAAAAAAAAAAAEAAAAZHJzL1BLAwQUAAAACACHTuJABn/Z2rsAAADb&#10;AAAADwAAAGRycy9kb3ducmV2LnhtbEVPS4vCMBC+C/6HMIIXWVNdcbUaPQguevOxrNehGdtiM6lJ&#10;rO6/3wiCt/n4njNfPkwlGnK+tKxg0E9AEGdWl5wr+DmuPyYgfEDWWFkmBX/kYblot+aYanvnPTWH&#10;kIsYwj5FBUUIdSqlzwoy6Pu2Jo7c2TqDIUKXS+3wHsNNJYdJMpYGS44NBda0Kii7HG5GwWS0aU5+&#10;+7n7zcbnahp6X8331SnV7QySGYhAj/AWv9wbHeeP4PlLP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/Z2rsAAADb&#10;AAAADwAAAAAAAAABACAAAAAiAAAAZHJzL2Rvd25yZXYueG1sUEsBAhQAFAAAAAgAh07iQDMvBZ47&#10;AAAAOQAAABAAAAAAAAAAAQAgAAAACgEAAGRycy9zaGFwZXhtbC54bWxQSwUGAAAAAAYABgBbAQAA&#10;tA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12" o:spid="_x0000_s1026" o:spt="202" type="#_x0000_t202" style="position:absolute;left:9838;top:5536;height:1144;width:2362;" fillcolor="#FFFFFF" filled="t" stroked="t" coordsize="21600,21600" o:gfxdata="UEsDBAoAAAAAAIdO4kAAAAAAAAAAAAAAAAAEAAAAZHJzL1BLAwQUAAAACACHTuJAmeHiNrwAAADb&#10;AAAADwAAAGRycy9kb3ducmV2LnhtbEVPS2sCMRC+C/6HMIVeRLO2ZdV1o4dCi73pKu112Mw+6Gay&#10;Julq/30jFLzNx/ecfHs1nRjI+daygvksAUFcWt1yreB0fJsuQfiArLGzTAp+ycN2Mx7lmGl74QMN&#10;RahFDGGfoYImhD6T0pcNGfQz2xNHrrLOYIjQ1VI7vMRw08mnJEmlwZZjQ4M9vTZUfhc/RsHyZTd8&#10;+Y/n/WeZVt0qTBbD+9kp9fgwT9YgAl3DXfzv3uk4P4XbL/EAuf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nh4ja8AAAA&#10;2wAAAA8AAAAAAAAAAQAgAAAAIgAAAGRycy9kb3ducmV2LnhtbFBLAQIUABQAAAAIAIdO4kAzLwWe&#10;OwAAADkAAAAQAAAAAAAAAAEAIAAAAAsBAABkcnMvc2hhcGV4bWwueG1sUEsFBgAAAAAGAAYAWwEA&#10;ALUD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/>
                          <w:p/>
                        </w:txbxContent>
                      </v:textbox>
                    </v:shape>
                  </v:group>
                  <v:group id="Group 13" o:spid="_x0000_s1026" o:spt="203" style="position:absolute;left:12538;top:2360;height:4320;width:2362;" coordorigin="9838,2360" coordsize="2362,4320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Text Box 14" o:spid="_x0000_s1026" o:spt="202" type="#_x0000_t202" style="position:absolute;left:9838;top:2360;height:3013;width:2362;" fillcolor="#FFFFFF" filled="t" stroked="t" coordsize="21600,21600" o:gfxdata="UEsDBAoAAAAAAIdO4kAAAAAAAAAAAAAAAAAEAAAAZHJzL1BLAwQUAAAACACHTuJA2GSw/74AAADb&#10;AAAADwAAAGRycy9kb3ducmV2LnhtbEWPT2sCMRTE74V+h/AKvRTNroq160YPQou91bXY62Pz9g9u&#10;XtYkXfXbNwXB4zAzv2Hy9cV0YiDnW8sK0nECgri0uuVawff+fbQA4QOyxs4yKbiSh/Xq8SHHTNsz&#10;72goQi0ihH2GCpoQ+kxKXzZk0I9tTxy9yjqDIUpXS+3wHOGmk5MkmUuDLceFBnvaNFQei1+jYDHb&#10;Dj/+c/p1KOdV9xZeXoePk1Pq+SlNliACXcI9fGtvtYJJCv9f4g+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GSw/7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15" o:spid="_x0000_s1026" o:spt="202" type="#_x0000_t202" style="position:absolute;left:9838;top:5536;height:1144;width:2362;" fillcolor="#FFFFFF" filled="t" stroked="t" coordsize="21600,21600" o:gfxdata="UEsDBAoAAAAAAIdO4kAAAAAAAAAAAAAAAAAEAAAAZHJzL1BLAwQUAAAACACHTuJAKLYuiL4AAADb&#10;AAAADwAAAGRycy9kb3ducmV2LnhtbEWPT2sCMRTE7wW/Q3hCL0WzrsXadaMHocXe6lrs9bF5+wc3&#10;L2uSrvrtm0LB4zAzv2HyzdV0YiDnW8sKZtMEBHFpdcu1gq/D22QJwgdkjZ1lUnAjD5v16CHHTNsL&#10;72koQi0ihH2GCpoQ+kxKXzZk0E9tTxy9yjqDIUpXS+3wEuGmk2mSLKTBluNCgz1tGypPxY9RsHze&#10;Dd/+Y/55LBdV9xqeXob3s1PqcTxLViACXcM9/N/eaQVpCn9f4g+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YuiL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/>
                          <w:p/>
                        </w:txbxContent>
                      </v:textbox>
                    </v:shape>
                  </v:group>
                </v:group>
                <v:group id="组合 55" o:spid="_x0000_s1026" o:spt="203" style="position:absolute;left:0;top:0;height:5475768;width:7135332;" coordorigin="2305,2800" coordsize="12935,8060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Group 3" o:spid="_x0000_s1026" o:spt="203" style="position:absolute;left:2305;top:2800;height:3920;width:12935;" coordorigin="1685,2360" coordsize="13215,4320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Text Box 4" o:spid="_x0000_s1026" o:spt="202" type="#_x0000_t202" style="position:absolute;left:1685;top:2360;height:3013;width:2362;" fillcolor="#FFFFFF" filled="t" stroked="t" coordsize="21600,21600" o:gfxdata="UEsDBAoAAAAAAIdO4kAAAAAAAAAAAAAAAAAEAAAAZHJzL1BLAwQUAAAACACHTuJAYMf+bb0AAADb&#10;AAAADwAAAGRycy9kb3ducmV2LnhtbEWPS2/CMBCE75X4D9YicanAobwDhkOlVvTGS3BdxUsSEa+D&#10;bQL8+xqpUo+jmflGs1g9TCUacr60rKDfS0AQZ1aXnCs47L+6UxA+IGusLJOCJ3lYLVtvC0y1vfOW&#10;ml3IRYSwT1FBEUKdSumzggz6nq2Jo3e2zmCI0uVSO7xHuKnkR5KMpcGS40KBNX0WlF12N6NgOlw3&#10;J/8z2Byz8bmahfdJ8311SnXa/WQOItAj/If/2mutYDSB15f4A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x/5tvQAA&#10;ANsAAAAPAAAAAAAAAAEAIAAAACIAAABkcnMvZG93bnJldi54bWxQSwECFAAUAAAACACHTuJAMy8F&#10;njsAAAA5AAAAEAAAAAAAAAABACAAAAAMAQAAZHJzL3NoYXBleG1sLnhtbFBLBQYAAAAABgAGAFsB&#10;AAC2Aw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5" o:spid="_x0000_s1026" o:spt="202" type="#_x0000_t202" style="position:absolute;left:4403;top:2360;height:3013;width:2362;" fillcolor="#FFFFFF" filled="t" stroked="t" coordsize="21600,21600" o:gfxdata="UEsDBAoAAAAAAIdO4kAAAAAAAAAAAAAAAAAEAAAAZHJzL1BLAwQUAAAACACHTuJAEVhqH7oAAADb&#10;AAAADwAAAGRycy9kb3ducmV2LnhtbEVPyW7CMBC9V+IfrEHqBYFDyxowHJCo4MYmuI7iIYmIx8E2&#10;gf59fUDq8ent8+XLVKIh50vLCvq9BARxZnXJuYLTcd2dgPABWWNlmRT8koflovUxx1TbJ++pOYRc&#10;xBD2KSooQqhTKX1WkEHfszVx5K7WGQwRulxqh88Ybir5lSQjabDk2FBgTauCstvhYRRMBpvm4rff&#10;u3M2ulbT0Bk3P3en1Ge7n8xABHqFf/HbvdEKhnFs/BJ/gFz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WGofugAAANsA&#10;AAAPAAAAAAAAAAEAIAAAACIAAABkcnMvZG93bnJldi54bWxQSwECFAAUAAAACACHTuJAMy8FnjsA&#10;AAA5AAAAEAAAAAAAAAABACAAAAAJAQAAZHJzL3NoYXBleG1sLnhtbFBLBQYAAAAABgAGAFsBAACz&#10;Aw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6" o:spid="_x0000_s1026" o:spt="202" type="#_x0000_t202" style="position:absolute;left:7156;top:2360;height:3013;width:2362;" fillcolor="#FFFFFF" filled="t" stroked="t" coordsize="21600,21600" o:gfxdata="UEsDBAoAAAAAAIdO4kAAAAAAAAAAAAAAAAAEAAAAZHJzL1BLAwQUAAAACACHTuJAfhTPhL4AAADb&#10;AAAADwAAAGRycy9kb3ducmV2LnhtbEWPQWvCQBSE70L/w/IKvUiz0VZroqsHQdFbG0u9PrLPJDT7&#10;Nt3dRvvv3YLgcZiZb5jF6mJa0ZPzjWUFoyQFQVxa3XCl4POweZ6B8AFZY2uZFPyRh9XyYbDAXNsz&#10;f1BfhEpECPscFdQhdLmUvqzJoE9sRxy9k3UGQ5SuktrhOcJNK8dpOpUGG44LNXa0rqn8Ln6Ngtnr&#10;rj/6/cv7Vzk9tVkYvvXbH6fU0+MonYMIdAn38K290womGfx/iT9AL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hTPhL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7" o:spid="_x0000_s1026" o:spt="202" type="#_x0000_t202" style="position:absolute;left:1685;top:5536;height:1144;width:2362;" fillcolor="#FFFFFF" filled="t" stroked="t" coordsize="21600,21600" o:gfxdata="UEsDBAoAAAAAAIdO4kAAAAAAAAAAAAAAAAAEAAAAZHJzL1BLAwQUAAAACACHTuJAIUKspLsAAADb&#10;AAAADwAAAGRycy9kb3ducmV2LnhtbEVPu27CMBTdkfoP1q3UBYGTFqU0YDJUakU3HhVdr+xLEhFf&#10;p7Yb4O/xUInx6LyX1cV2YiAfWscK8mkGglg703Kt4Hv/MZmDCBHZYOeYFFwpQLV6GC2xNO7MWxp2&#10;sRYphEOJCpoY+1LKoBuyGKauJ07c0XmLMUFfS+PxnMJtJ5+zrJAWW04NDfb03pA+7f6sgvlsPfyE&#10;r5fNQRfH7i2OX4fPX6/U02OeLUBEusS7+N+9NgqKtD59ST9Ar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KspLsAAADb&#10;AAAADwAAAAAAAAABACAAAAAiAAAAZHJzL2Rvd25yZXYueG1sUEsBAhQAFAAAAAgAh07iQDMvBZ47&#10;AAAAOQAAABAAAAAAAAAAAQAgAAAACgEAAGRycy9zaGFwZXhtbC54bWxQSwUGAAAAAAYABgBbAQAA&#10;tA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  <w:rPr>
                                <w:rFonts w:eastAsia="等线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  <w:rPr>
                                <w:rFonts w:eastAsia="等线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8" o:spid="_x0000_s1026" o:spt="202" type="#_x0000_t202" style="position:absolute;left:4403;top:5536;height:1144;width:2362;" fillcolor="#FFFFFF" filled="t" stroked="t" coordsize="21600,21600" o:gfxdata="UEsDBAoAAAAAAIdO4kAAAAAAAAAAAAAAAAAEAAAAZHJzL1BLAwQUAAAACACHTuJATg4JP74AAADb&#10;AAAADwAAAGRycy9kb3ducmV2LnhtbEWPQWvCQBSE74X+h+UJvRTdpJWoMRsPhYq9tSp6fWSfSTD7&#10;Nt1do/333YLQ4zAz3zDF6mY6MZDzrWUF6SQBQVxZ3XKtYL97H89B+ICssbNMCn7Iw6p8fCgw1/bK&#10;XzRsQy0ihH2OCpoQ+lxKXzVk0E9sTxy9k3UGQ5SultrhNcJNJ1+SJJMGW44LDfb01lB13l6Mgvl0&#10;Mxz9x+vnocpO3SI8z4b1t1PqaZQmSxCBbuE/fG9vtIIshb8v8QfI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g4JP7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/>
                        </w:txbxContent>
                      </v:textbox>
                    </v:shape>
                    <v:shape id="Text Box 9" o:spid="_x0000_s1026" o:spt="202" type="#_x0000_t202" style="position:absolute;left:7156;top:5536;height:1144;width:2362;" fillcolor="#FFFFFF" filled="t" stroked="t" coordsize="21600,21600" o:gfxdata="UEsDBAoAAAAAAIdO4kAAAAAAAAAAAAAAAAAEAAAAZHJzL1BLAwQUAAAACACHTuJAvtyXSL0AAADb&#10;AAAADwAAAGRycy9kb3ducmV2LnhtbEWPQWsCMRSE74L/ITzBi2hWLatujR4Kit5aK3p9bJ67Szcv&#10;2ySu+u9NoeBxmJlvmOX6bmrRkvOVZQXjUQKCOLe64kLB8XsznIPwAVljbZkUPMjDetXtLDHT9sZf&#10;1B5CISKEfYYKyhCaTEqfl2TQj2xDHL2LdQZDlK6Q2uEtwk0tJ0mSSoMVx4USG/ooKf85XI2C+duu&#10;Pfv99POUp5d6EQazdvvrlOr3xsk7iED38Ar/t3daQTqBvy/xB8jV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3JdIvQAA&#10;ANsAAAAPAAAAAAAAAAEAIAAAACIAAABkcnMvZG93bnJldi54bWxQSwECFAAUAAAACACHTuJAMy8F&#10;njsAAAA5AAAAEAAAAAAAAAABACAAAAAMAQAAZHJzL3NoYXBleG1sLnhtbFBLBQYAAAAABgAGAFsB&#10;AAC2Aw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/>
                          <w:p/>
                        </w:txbxContent>
                      </v:textbox>
                    </v:shape>
                    <v:group id="Group 10" o:spid="_x0000_s1026" o:spt="203" style="position:absolute;left:9838;top:2360;height:4320;width:2362;" coordorigin="9838,2360" coordsize="2362,4320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Text Box 11" o:spid="_x0000_s1026" o:spt="202" type="#_x0000_t202" style="position:absolute;left:9838;top:2360;height:3013;width:2362;" fillcolor="#FFFFFF" filled="t" stroked="t" coordsize="21600,21600" o:gfxdata="UEsDBAoAAAAAAIdO4kAAAAAAAAAAAAAAAAAEAAAAZHJzL1BLAwQUAAAACACHTuJAXnmqp74AAADb&#10;AAAADwAAAGRycy9kb3ducmV2LnhtbEWPT2sCMRTE70K/Q3gFL6JZ/7Dq1uihoOittaLXx+a5u3Tz&#10;sk3iqt/eCAWPw8z8hlmsbqYWLTlfWVYwHCQgiHOrKy4UHH7W/RkIH5A11pZJwZ08rJZvnQVm2l75&#10;m9p9KESEsM9QQRlCk0np85IM+oFtiKN3ts5giNIVUju8Rrip5ShJUmmw4rhQYkOfJeW/+4tRMJts&#10;25Pfjb+OeXqu56E3bTd/Tqnu+zD5ABHoFl7h//ZWK0gn8PwSf4B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nmqp7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Text Box 12" o:spid="_x0000_s1026" o:spt="202" type="#_x0000_t202" style="position:absolute;left:9838;top:5536;height:1144;width:2362;" fillcolor="#FFFFFF" filled="t" stroked="t" coordsize="21600,21600" o:gfxdata="UEsDBAoAAAAAAIdO4kAAAAAAAAAAAAAAAAAEAAAAZHJzL1BLAwQUAAAACACHTuJAMTUPPL4AAADb&#10;AAAADwAAAGRycy9kb3ducmV2LnhtbEWPQWvCQBSE74X+h+UJXkrd2Npo02w8FBS9WSt6fWSfSTD7&#10;Nt1do/33rlDocZiZb5h8fjWt6Mn5xrKC8SgBQVxa3XClYPe9eJ6B8AFZY2uZFPySh3nx+JBjpu2F&#10;v6jfhkpECPsMFdQhdJmUvqzJoB/Zjjh6R+sMhihdJbXDS4SbVr4kSSoNNhwXauzos6bytD0bBbPJ&#10;qj/49etmX6bH9j08Tfvlj1NqOBgnHyACXcN/+K+90grSN7h/iT9AFj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TUPPL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姓名：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背号：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位置：</w:t>
                              </w:r>
                            </w:p>
                            <w:p/>
                            <w:p/>
                          </w:txbxContent>
                        </v:textbox>
                      </v:shape>
                    </v:group>
                    <v:group id="Group 13" o:spid="_x0000_s1026" o:spt="203" style="position:absolute;left:12538;top:2360;height:4320;width:2362;" coordorigin="9838,2360" coordsize="2362,4320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Text Box 14" o:spid="_x0000_s1026" o:spt="202" type="#_x0000_t202" style="position:absolute;left:9838;top:2360;height:3013;width:2362;" fillcolor="#FFFFFF" filled="t" stroked="t" coordsize="21600,21600" o:gfxdata="UEsDBAoAAAAAAIdO4kAAAAAAAAAAAAAAAAAEAAAAZHJzL1BLAwQUAAAACACHTuJArqs00L4AAADb&#10;AAAADwAAAGRycy9kb3ducmV2LnhtbEWPT2sCMRTE7wW/Q3iCl6JZtay6Gj0UWvRW/6DXx+a5u7h5&#10;WZN01W9vCgWPw8z8hlms7qYWLTlfWVYwHCQgiHOrKy4UHPZf/SkIH5A11pZJwYM8rJadtwVm2t54&#10;S+0uFCJC2GeooAyhyaT0eUkG/cA2xNE7W2cwROkKqR3eItzUcpQkqTRYcVwosaHPkvLL7tcomH6s&#10;25PfjH+OeXquZ+F90n5fnVK97jCZgwh0D6/wf3utFaQT+PsSf4B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qs00L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Text Box 15" o:spid="_x0000_s1026" o:spt="202" type="#_x0000_t202" style="position:absolute;left:9838;top:5536;height:1144;width:2362;" fillcolor="#FFFFFF" filled="t" stroked="t" coordsize="21600,21600" o:gfxdata="UEsDBAoAAAAAAIdO4kAAAAAAAAAAAAAAAAAEAAAAZHJzL1BLAwQUAAAACACHTuJA3zSgorsAAADb&#10;AAAADwAAAGRycy9kb3ducmV2LnhtbEVPu27CMBTdkfoP1q3UBYGTFqU0YDJUakU3HhVdr+xLEhFf&#10;p7Yb4O/xUInx6LyX1cV2YiAfWscK8mkGglg703Kt4Hv/MZmDCBHZYOeYFFwpQLV6GC2xNO7MWxp2&#10;sRYphEOJCpoY+1LKoBuyGKauJ07c0XmLMUFfS+PxnMJtJ5+zrJAWW04NDfb03pA+7f6sgvlsPfyE&#10;r5fNQRfH7i2OX4fPX6/U02OeLUBEusS7+N+9NgqKNDZ9ST9Ar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zSgor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姓名：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背号：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位置：</w:t>
                              </w:r>
                            </w:p>
                            <w:p/>
                            <w:p/>
                          </w:txbxContent>
                        </v:textbox>
                      </v:shape>
                    </v:group>
                  </v:group>
                  <v:group id="Group 16" o:spid="_x0000_s1026" o:spt="203" style="position:absolute;left:2305;top:6940;height:3920;width:12935;" coordorigin="1685,2360" coordsize="13215,432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Text Box 17" o:spid="_x0000_s1026" o:spt="202" type="#_x0000_t202" style="position:absolute;left:1685;top:2360;height:3013;width:2362;" fillcolor="#FFFFFF" filled="t" stroked="t" coordsize="21600,21600" o:gfxdata="UEsDBAoAAAAAAIdO4kAAAAAAAAAAAAAAAAAEAAAAZHJzL1BLAwQUAAAACACHTuJApJs6ebwAAADb&#10;AAAADwAAAGRycy9kb3ducmV2LnhtbEVPPW/CMBDdK/U/WFepSwUOLQo0YBiQWoWNBkTXU3wkEfE5&#10;2G6S/vt6QOr49L7X29G0oifnG8sKZtMEBHFpdcOVgtPxY7IE4QOyxtYyKfglD9vN48MaM20H/qK+&#10;CJWIIewzVFCH0GVS+rImg35qO+LIXawzGCJ0ldQOhxhuWvmaJKk02HBsqLGjXU3ltfgxCpbzvP/2&#10;+7fDuUwv7Xt4WfSfN6fU89MsWYEINIZ/8d2dawWLuD5+iT9Ab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SbOnm8AAAA&#10;2wAAAA8AAAAAAAAAAQAgAAAAIgAAAGRycy9kb3ducmV2LnhtbFBLAQIUABQAAAAIAIdO4kAzLwWe&#10;OwAAADkAAAAQAAAAAAAAAAEAIAAAAAsBAABkcnMvc2hhcGV4bWwueG1sUEsFBgAAAAAGAAYAWwEA&#10;ALUD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18" o:spid="_x0000_s1026" o:spt="202" type="#_x0000_t202" style="position:absolute;left:4403;top:2360;height:3013;width:2362;" fillcolor="#FFFFFF" filled="t" stroked="t" coordsize="21600,21600" o:gfxdata="UEsDBAoAAAAAAIdO4kAAAAAAAAAAAAAAAAAEAAAAZHJzL1BLAwQUAAAACACHTuJAy9ef4r4AAADb&#10;AAAADwAAAGRycy9kb3ducmV2LnhtbEWPT2sCMRTE70K/Q3gFL9LNrorardFDocXe7Lbo9bF5+4du&#10;XrZJuuq3bwTB4zAzv2HW27PpxEDOt5YVZEkKgri0uuVawffX29MKhA/IGjvLpOBCHrabh9Eac21P&#10;/ElDEWoRIexzVNCE0OdS+rIhgz6xPXH0KusMhihdLbXDU4SbTk7TdCENthwXGuzptaHyp/gzClbz&#10;3XD0H7P9oVxU3XOYLIf3X6fU+DFLX0AEOod7+NbeaQXLDK5f4g+Qm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9ef4r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19" o:spid="_x0000_s1026" o:spt="202" type="#_x0000_t202" style="position:absolute;left:7156;top:2360;height:3013;width:2362;" fillcolor="#FFFFFF" filled="t" stroked="t" coordsize="21600,21600" o:gfxdata="UEsDBAoAAAAAAIdO4kAAAAAAAAAAAAAAAAAEAAAAZHJzL1BLAwQUAAAACACHTuJAOwUBlb8AAADb&#10;AAAADwAAAGRycy9kb3ducmV2LnhtbEWPT2vCQBTE74V+h+UVeim68Q9RUzc5CC32Zm3R6yP7TEKz&#10;b+PuNtFv3xWEHoeZ+Q2zLi6mFT0531hWMBknIIhLqxuuFHx/vY2WIHxA1thaJgVX8lDkjw9rzLQd&#10;+JP6fahEhLDPUEEdQpdJ6cuaDPqx7Yijd7LOYIjSVVI7HCLctHKaJKk02HBcqLGjTU3lz/7XKFjO&#10;t/3Rf8x2hzI9tavwsujfz06p56dJ8goi0CX8h+/trVawmMLtS/wBMv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FAZW/&#10;AAAA2wAAAA8AAAAAAAAAAQAgAAAAIgAAAGRycy9kb3ducmV2LnhtbFBLAQIUABQAAAAIAIdO4kAz&#10;LwWeOwAAADkAAAAQAAAAAAAAAAEAIAAAAA4BAABkcnMvc2hhcGV4bWwueG1sUEsFBgAAAAAGAAYA&#10;WwEAALgD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20" o:spid="_x0000_s1026" o:spt="202" type="#_x0000_t202" style="position:absolute;left:1685;top:5536;height:1144;width:2362;" fillcolor="#FFFFFF" filled="t" stroked="t" coordsize="21600,21600" o:gfxdata="UEsDBAoAAAAAAIdO4kAAAAAAAAAAAAAAAAAEAAAAZHJzL1BLAwQUAAAACACHTuJAVEmkDr4AAADb&#10;AAAADwAAAGRycy9kb3ducmV2LnhtbEWPQWvCQBSE7wX/w/KEXkrdxIja6OpBsKS3VqW9PrLPJJh9&#10;G3e3Mf333YLQ4zAz3zDr7WBa0ZPzjWUF6SQBQVxa3XCl4HTcPy9B+ICssbVMCn7Iw3Yzelhjru2N&#10;P6g/hEpECPscFdQhdLmUvqzJoJ/Yjjh6Z+sMhihdJbXDW4SbVk6TZC4NNhwXauxoV1N5OXwbBctZ&#10;0X/5t+z9s5yf25fwtOhfr06px3GarEAEGsJ/+N4utIJFBn9f4g+Qm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mkDr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Text Box 21" o:spid="_x0000_s1026" o:spt="202" type="#_x0000_t202" style="position:absolute;left:4403;top:5536;height:1144;width:2362;" fillcolor="#FFFFFF" filled="t" stroked="t" coordsize="21600,21600" o:gfxdata="UEsDBAoAAAAAAIdO4kAAAAAAAAAAAAAAAAAEAAAAZHJzL1BLAwQUAAAACACHTuJA26A8er4AAADb&#10;AAAADwAAAGRycy9kb3ducmV2LnhtbEWPQWvCQBSE74L/YXlCL1I3sRJtdPUgWNJbq9JeH9lnEsy+&#10;jbvbmP77bqHQ4zAz3zCb3WBa0ZPzjWUF6SwBQVxa3XCl4Hw6PK5A+ICssbVMCr7Jw247Hm0w1/bO&#10;79QfQyUihH2OCuoQulxKX9Zk0M9sRxy9i3UGQ5SuktrhPcJNK+dJkkmDDceFGjva11Rej19GwWpR&#10;9J/+9ento8wu7XOYLvuXm1PqYZImaxCBhvAf/msXWsFyAb9f4g+Q2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6A8er4A&#10;AADbAAAADwAAAAAAAAABACAAAAAiAAAAZHJzL2Rvd25yZXYueG1sUEsBAhQAFAAAAAgAh07iQDMv&#10;BZ47AAAAOQAAABAAAAAAAAAAAQAgAAAADQEAAGRycy9zaGFwZXhtbC54bWxQSwUGAAAAAAYABgBb&#10;AQAAtwM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/>
                        </w:txbxContent>
                      </v:textbox>
                    </v:shape>
                    <v:shape id="Text Box 22" o:spid="_x0000_s1026" o:spt="202" type="#_x0000_t202" style="position:absolute;left:7156;top:5536;height:1144;width:2362;" fillcolor="#FFFFFF" filled="t" stroked="t" coordsize="21600,21600" o:gfxdata="UEsDBAoAAAAAAIdO4kAAAAAAAAAAAAAAAAAEAAAAZHJzL1BLAwQUAAAACACHTuJAtOyZ4b0AAADb&#10;AAAADwAAAGRycy9kb3ducmV2LnhtbEWPS2/CMBCE75X4D9YicanAobwDhkOlVvTGS3BdxUsSEa+D&#10;bQL8+xqpUo+jmflGs1g9TCUacr60rKDfS0AQZ1aXnCs47L+6UxA+IGusLJOCJ3lYLVtvC0y1vfOW&#10;ml3IRYSwT1FBEUKdSumzggz6nq2Jo3e2zmCI0uVSO7xHuKnkR5KMpcGS40KBNX0WlF12N6NgOlw3&#10;J/8z2Byz8bmahfdJ8311SnXa/WQOItAj/If/2mutYDKC15f4A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7JnhvQAA&#10;ANsAAAAPAAAAAAAAAAEAIAAAACIAAABkcnMvZG93bnJldi54bWxQSwECFAAUAAAACACHTuJAMy8F&#10;njsAAAA5AAAAEAAAAAAAAAABACAAAAAMAQAAZHJzL3NoYXBleG1sLnhtbFBLBQYAAAAABgAGAFsB&#10;AAC2Aw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背号：</w:t>
                            </w:r>
                          </w:p>
                          <w:p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位置：</w:t>
                            </w:r>
                          </w:p>
                          <w:p/>
                          <w:p/>
                        </w:txbxContent>
                      </v:textbox>
                    </v:shape>
                    <v:group id="Group 23" o:spid="_x0000_s1026" o:spt="203" style="position:absolute;left:9838;top:2360;height:4320;width:2362;" coordorigin="9838,2360" coordsize="2362,432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    <o:lock v:ext="edit" aspectratio="f"/>
                      <v:shape id="Text Box 24" o:spid="_x0000_s1026" o:spt="202" type="#_x0000_t202" style="position:absolute;left:9838;top:2360;height:3013;width:2362;" fillcolor="#FFFFFF" filled="t" stroked="t" coordsize="21600,21600" o:gfxdata="UEsDBAoAAAAAAIdO4kAAAAAAAAAAAAAAAAAEAAAAZHJzL1BLAwQUAAAACACHTuJAK3KiDb4AAADb&#10;AAAADwAAAGRycy9kb3ducmV2LnhtbEWPT2sCMRTE7wW/Q3iCl1KzWnHtdqOHQsXeqha9PjZv/+Dm&#10;ZU3iar99UxA8DjPzGyZf3UwrenK+saxgMk5AEBdWN1wp+Nl/vixA+ICssbVMCn7Jw2o5eMox0/bK&#10;W+p3oRIRwj5DBXUIXSalL2oy6Me2I45eaZ3BEKWrpHZ4jXDTymmSzKXBhuNCjR191FScdhejYDHb&#10;9Ef/9fp9KOZl+xae0359dkqNhpPkHUSgW3iE7+2NVpCm8P8l/gC5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3KiDb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Text Box 25" o:spid="_x0000_s1026" o:spt="202" type="#_x0000_t202" style="position:absolute;left:9838;top:5536;height:1144;width:2362;" fillcolor="#FFFFFF" filled="t" stroked="t" coordsize="21600,21600" o:gfxdata="UEsDBAoAAAAAAIdO4kAAAAAAAAAAAAAAAAAEAAAAZHJzL1BLAwQUAAAACACHTuJAWu02f7wAAADb&#10;AAAADwAAAGRycy9kb3ducmV2LnhtbEVPPW/CMBDdK/U/WFepSwUOLQo0YBiQWoWNBkTXU3wkEfE5&#10;2G6S/vt6QOr49L7X29G0oifnG8sKZtMEBHFpdcOVgtPxY7IE4QOyxtYyKfglD9vN48MaM20H/qK+&#10;CJWIIewzVFCH0GVS+rImg35qO+LIXawzGCJ0ldQOhxhuWvmaJKk02HBsqLGjXU3ltfgxCpbzvP/2&#10;+7fDuUwv7Xt4WfSfN6fU89MsWYEINIZ/8d2dawWLODZ+iT9Ab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tNn+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姓名：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背号：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位置：</w:t>
                              </w:r>
                            </w:p>
                            <w:p/>
                            <w:p/>
                          </w:txbxContent>
                        </v:textbox>
                      </v:shape>
                    </v:group>
                    <v:group id="Group 26" o:spid="_x0000_s1026" o:spt="203" style="position:absolute;left:12538;top:2360;height:4320;width:2362;" coordorigin="9838,2360" coordsize="2362,4320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Text Box 27" o:spid="_x0000_s1026" o:spt="202" type="#_x0000_t202" style="position:absolute;left:9838;top:2360;height:3013;width:2362;" fillcolor="#FFFFFF" filled="t" stroked="t" coordsize="21600,21600" o:gfxdata="UEsDBAoAAAAAAIdO4kAAAAAAAAAAAAAAAAAEAAAAZHJzL1BLAwQUAAAACACHTuJAkU5KXroAAADb&#10;AAAADwAAAGRycy9kb3ducmV2LnhtbEVPO2/CMBDeK/EfrEPqUoFDWwFNMQxIrWArD9H1FB9J1Pgc&#10;bDfAv+cGJMZP33u2uLhGdRRi7dnAaJiBIi68rbk0sN99DaagYkK22HgmA1eKsJj3nmaYW3/mDXXb&#10;VCoJ4ZijgSqlNtc6FhU5jEPfEgt39MFhEhhKbQOeJdw1+jXLxtphzdJQYUvLioq/7b8zMH1fdb9x&#10;/fZzKMbH5iO9TLrvUzDmuT/KPkEluqSH+O5eWfHJevkiP0DP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Tkpe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Text Box 28" o:spid="_x0000_s1026" o:spt="202" type="#_x0000_t202" style="position:absolute;left:9838;top:5536;height:1144;width:2362;" fillcolor="#FFFFFF" filled="t" stroked="t" coordsize="21600,21600" o:gfxdata="UEsDBAoAAAAAAIdO4kAAAAAAAAAAAAAAAAAEAAAAZHJzL1BLAwQUAAAACACHTuJA/gLvxb4AAADb&#10;AAAADwAAAGRycy9kb3ducmV2LnhtbEWPzWsCMRTE7wX/h/CEXopmtxU/1o0eChV7a1X0+ti8/cDN&#10;y5rE1f73TUHocZj5zTD5+m5a0ZPzjWUF6TgBQVxY3XCl4LD/GM1B+ICssbVMCn7Iw3o1eMox0/bG&#10;39TvQiViCfsMFdQhdJmUvqjJoB/bjjh6pXUGQ5SuktrhLZabVr4myVQabDgu1NjRe03FeXc1CuaT&#10;bX/yn29fx2JatovwMus3F6fU8zBNliAC3cN/+EFvdeRS+PsSf4B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gLvxb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姓名：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背号：</w:t>
                              </w:r>
                            </w:p>
                            <w:p>
                              <w:pPr>
                                <w:spacing w:line="2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位置：</w:t>
                              </w:r>
                            </w:p>
                            <w:p/>
                            <w:p/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roman"/>
    <w:pitch w:val="default"/>
    <w:sig w:usb0="B00002AF" w:usb1="69D77CFB" w:usb2="00000030" w:usb3="00000000" w:csb0="4008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Expo M">
    <w:altName w:val="Malgun Gothic"/>
    <w:panose1 w:val="00000000000000000000"/>
    <w:charset w:val="81"/>
    <w:family w:val="roman"/>
    <w:pitch w:val="default"/>
    <w:sig w:usb0="00000000" w:usb1="00000000" w:usb2="00000010" w:usb3="00000000" w:csb0="0008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0B5020"/>
    <w:rsid w:val="258B5C48"/>
    <w:rsid w:val="650B502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바탕글"/>
    <w:basedOn w:val="1"/>
    <w:qFormat/>
    <w:uiPriority w:val="99"/>
    <w:pPr>
      <w:widowControl/>
      <w:snapToGrid w:val="0"/>
      <w:spacing w:line="384" w:lineRule="auto"/>
    </w:pPr>
    <w:rPr>
      <w:rFonts w:ascii="Batang" w:hAnsi="Batang" w:eastAsia="Batang" w:cs="Gulim"/>
      <w:color w:val="000000"/>
      <w:kern w:val="0"/>
      <w:sz w:val="20"/>
      <w:lang w:eastAsia="ko-K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2018-11-15T02:16:00Z</dcterms:created>
  <dc:creator>微笑的鱼</dc:creator>
  <cp:lastModifiedBy>微笑的鱼</cp:lastModifiedBy>
  <dcterms:modified xsi:type="dcterms:W3CDTF">2018-11-15T02:19:07Z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